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9A693" w14:textId="3F8B50A5" w:rsidR="00E23D7C" w:rsidRDefault="0012726F">
      <w:pPr>
        <w:rPr>
          <w:noProof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1760" behindDoc="0" locked="0" layoutInCell="1" allowOverlap="1" wp14:anchorId="6EDF5C55" wp14:editId="11D801B3">
                <wp:simplePos x="0" y="0"/>
                <wp:positionH relativeFrom="margin">
                  <wp:posOffset>114301</wp:posOffset>
                </wp:positionH>
                <wp:positionV relativeFrom="page">
                  <wp:posOffset>314325</wp:posOffset>
                </wp:positionV>
                <wp:extent cx="5467350" cy="952500"/>
                <wp:effectExtent l="0" t="0" r="0" b="0"/>
                <wp:wrapNone/>
                <wp:docPr id="25600116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929738" w14:textId="77777777" w:rsidR="0012726F" w:rsidRPr="00534857" w:rsidRDefault="0012726F" w:rsidP="0012726F">
                            <w:pPr>
                              <w:widowControl w:val="0"/>
                              <w:spacing w:line="276" w:lineRule="auto"/>
                              <w:rPr>
                                <w:rFonts w:ascii="Copperplate Gothic Bold" w:hAnsi="Copperplate Gothic Bold" w:cs="Arial"/>
                                <w:color w:val="FFFFFF" w:themeColor="background1"/>
                                <w:w w:val="80"/>
                                <w:sz w:val="60"/>
                                <w:szCs w:val="60"/>
                              </w:rPr>
                            </w:pPr>
                            <w:r w:rsidRPr="00534857">
                              <w:rPr>
                                <w:rFonts w:ascii="Copperplate Gothic Bold" w:hAnsi="Copperplate Gothic Bold" w:cs="Arial"/>
                                <w:color w:val="FFFFFF" w:themeColor="background1"/>
                                <w:w w:val="80"/>
                                <w:sz w:val="60"/>
                                <w:szCs w:val="60"/>
                              </w:rPr>
                              <w:t xml:space="preserve">LAKE FRONT CONDOMINIUMS </w:t>
                            </w:r>
                          </w:p>
                          <w:p w14:paraId="02C01644" w14:textId="77777777" w:rsidR="0012726F" w:rsidRPr="001864E6" w:rsidRDefault="0012726F" w:rsidP="0012726F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w w:val="80"/>
                                <w:sz w:val="60"/>
                                <w:szCs w:val="60"/>
                              </w:rPr>
                            </w:pPr>
                            <w:r w:rsidRPr="00534857">
                              <w:rPr>
                                <w:rFonts w:ascii="Copperplate Gothic Bold" w:hAnsi="Copperplate Gothic Bold" w:cs="Arial"/>
                                <w:color w:val="FFFFFF" w:themeColor="background1"/>
                                <w:w w:val="80"/>
                                <w:sz w:val="60"/>
                                <w:szCs w:val="60"/>
                              </w:rPr>
                              <w:t>ON EVANS LAKE ~ IRISH HILLS</w:t>
                            </w:r>
                          </w:p>
                          <w:p w14:paraId="1E8D6CCF" w14:textId="1033DC2E" w:rsidR="00033A10" w:rsidRPr="001864E6" w:rsidRDefault="00033A10" w:rsidP="001864E6">
                            <w:pPr>
                              <w:widowControl w:val="0"/>
                              <w:spacing w:line="276" w:lineRule="auto"/>
                              <w:rPr>
                                <w:rFonts w:ascii="Arial" w:hAnsi="Arial" w:cs="Arial"/>
                                <w:color w:val="FFFFFF" w:themeColor="background1"/>
                                <w:w w:val="8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DF5C5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pt;margin-top:24.75pt;width:430.5pt;height:75pt;z-index:2517017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" filled="f" fillcolor="#fffffe" stroked="f" strokecolor="#212120" insetpen="t">
                <v:textbox inset="2.88pt,2.88pt,2.88pt,2.88pt">
                  <w:txbxContent>
                    <w:p w14:paraId="30929738" w14:textId="77777777" w:rsidR="0012726F" w:rsidRPr="00534857" w:rsidRDefault="0012726F" w:rsidP="0012726F">
                      <w:pPr>
                        <w:widowControl w:val="0"/>
                        <w:spacing w:line="276" w:lineRule="auto"/>
                        <w:rPr>
                          <w:rFonts w:ascii="Copperplate Gothic Bold" w:hAnsi="Copperplate Gothic Bold" w:cs="Arial"/>
                          <w:color w:val="FFFFFF" w:themeColor="background1"/>
                          <w:w w:val="80"/>
                          <w:sz w:val="60"/>
                          <w:szCs w:val="60"/>
                        </w:rPr>
                      </w:pPr>
                      <w:r w:rsidRPr="00534857">
                        <w:rPr>
                          <w:rFonts w:ascii="Copperplate Gothic Bold" w:hAnsi="Copperplate Gothic Bold" w:cs="Arial"/>
                          <w:color w:val="FFFFFF" w:themeColor="background1"/>
                          <w:w w:val="80"/>
                          <w:sz w:val="60"/>
                          <w:szCs w:val="60"/>
                        </w:rPr>
                        <w:t xml:space="preserve">LAKE FRONT CONDOMINIUMS </w:t>
                      </w:r>
                    </w:p>
                    <w:p w14:paraId="02C01644" w14:textId="77777777" w:rsidR="0012726F" w:rsidRPr="001864E6" w:rsidRDefault="0012726F" w:rsidP="0012726F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w w:val="80"/>
                          <w:sz w:val="60"/>
                          <w:szCs w:val="60"/>
                        </w:rPr>
                      </w:pPr>
                      <w:r w:rsidRPr="00534857">
                        <w:rPr>
                          <w:rFonts w:ascii="Copperplate Gothic Bold" w:hAnsi="Copperplate Gothic Bold" w:cs="Arial"/>
                          <w:color w:val="FFFFFF" w:themeColor="background1"/>
                          <w:w w:val="80"/>
                          <w:sz w:val="60"/>
                          <w:szCs w:val="60"/>
                        </w:rPr>
                        <w:t>ON EVANS LAKE ~ IRISH HILLS</w:t>
                      </w:r>
                    </w:p>
                    <w:p w14:paraId="1E8D6CCF" w14:textId="1033DC2E" w:rsidR="00033A10" w:rsidRPr="001864E6" w:rsidRDefault="00033A10" w:rsidP="001864E6">
                      <w:pPr>
                        <w:widowControl w:val="0"/>
                        <w:spacing w:line="276" w:lineRule="auto"/>
                        <w:rPr>
                          <w:rFonts w:ascii="Arial" w:hAnsi="Arial" w:cs="Arial"/>
                          <w:color w:val="FFFFFF" w:themeColor="background1"/>
                          <w:w w:val="80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493E74F2" wp14:editId="453D53CD">
                <wp:simplePos x="0" y="0"/>
                <wp:positionH relativeFrom="margin">
                  <wp:align>left</wp:align>
                </wp:positionH>
                <wp:positionV relativeFrom="page">
                  <wp:posOffset>-2941320</wp:posOffset>
                </wp:positionV>
                <wp:extent cx="1077595" cy="7444105"/>
                <wp:effectExtent l="0" t="1905" r="6350" b="635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77595" cy="74441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A3EB7" id="Rectangle 3" o:spid="_x0000_s1026" style="position:absolute;margin-left:0;margin-top:-231.6pt;width:84.85pt;height:586.15pt;rotation:90;z-index:25163315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</w:p>
    <w:p w14:paraId="2E59F602" w14:textId="77777777" w:rsidR="00E23D7C" w:rsidRDefault="00E23D7C">
      <w:pPr>
        <w:rPr>
          <w:noProof/>
        </w:rPr>
      </w:pPr>
    </w:p>
    <w:p w14:paraId="356EB210" w14:textId="77777777" w:rsidR="00E23D7C" w:rsidRDefault="00E23D7C">
      <w:pPr>
        <w:rPr>
          <w:noProof/>
        </w:rPr>
      </w:pPr>
    </w:p>
    <w:p w14:paraId="11895CD2" w14:textId="77777777" w:rsidR="00002181" w:rsidRDefault="00002181">
      <w:pPr>
        <w:rPr>
          <w:noProof/>
        </w:rPr>
      </w:pPr>
    </w:p>
    <w:p w14:paraId="7139D4A7" w14:textId="45B077B2" w:rsidR="00002181" w:rsidRDefault="0012726F">
      <w:pPr>
        <w:rPr>
          <w:noProof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 wp14:anchorId="1BB5C7DC" wp14:editId="17681D2C">
                <wp:simplePos x="0" y="0"/>
                <wp:positionH relativeFrom="column">
                  <wp:posOffset>5419725</wp:posOffset>
                </wp:positionH>
                <wp:positionV relativeFrom="page">
                  <wp:posOffset>923925</wp:posOffset>
                </wp:positionV>
                <wp:extent cx="1009650" cy="462915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EBAD47" w14:textId="42DC1174" w:rsidR="00007736" w:rsidRPr="001864E6" w:rsidRDefault="00007736" w:rsidP="00007736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D9D9D9" w:themeColor="background1" w:themeShade="D9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1864E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D9D9D9" w:themeColor="background1" w:themeShade="D9"/>
                                <w:w w:val="80"/>
                                <w:sz w:val="40"/>
                                <w:szCs w:val="40"/>
                              </w:rPr>
                              <w:t>$</w:t>
                            </w:r>
                            <w:r w:rsidR="007A277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D9D9D9" w:themeColor="background1" w:themeShade="D9"/>
                                <w:w w:val="80"/>
                                <w:sz w:val="40"/>
                                <w:szCs w:val="40"/>
                              </w:rPr>
                              <w:t>32</w:t>
                            </w:r>
                            <w:r w:rsidR="0012726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D9D9D9" w:themeColor="background1" w:themeShade="D9"/>
                                <w:w w:val="80"/>
                                <w:sz w:val="40"/>
                                <w:szCs w:val="40"/>
                              </w:rPr>
                              <w:t>9</w:t>
                            </w:r>
                            <w:r w:rsidRPr="001864E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D9D9D9" w:themeColor="background1" w:themeShade="D9"/>
                                <w:w w:val="80"/>
                                <w:sz w:val="40"/>
                                <w:szCs w:val="40"/>
                              </w:rPr>
                              <w:t>,</w:t>
                            </w:r>
                            <w:r w:rsidR="0012726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D9D9D9" w:themeColor="background1" w:themeShade="D9"/>
                                <w:w w:val="80"/>
                                <w:sz w:val="40"/>
                                <w:szCs w:val="40"/>
                              </w:rPr>
                              <w:t>999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5C7DC" id="Text Box 8" o:spid="_x0000_s1027" type="#_x0000_t202" style="position:absolute;margin-left:426.75pt;margin-top:72.75pt;width:79.5pt;height:36.45pt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5EBAD47" w14:textId="42DC1174" w:rsidR="00007736" w:rsidRPr="001864E6" w:rsidRDefault="00007736" w:rsidP="00007736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D9D9D9" w:themeColor="background1" w:themeShade="D9"/>
                          <w:w w:val="80"/>
                          <w:sz w:val="40"/>
                          <w:szCs w:val="40"/>
                        </w:rPr>
                      </w:pPr>
                      <w:r w:rsidRPr="001864E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D9D9D9" w:themeColor="background1" w:themeShade="D9"/>
                          <w:w w:val="80"/>
                          <w:sz w:val="40"/>
                          <w:szCs w:val="40"/>
                        </w:rPr>
                        <w:t>$</w:t>
                      </w:r>
                      <w:r w:rsidR="007A277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D9D9D9" w:themeColor="background1" w:themeShade="D9"/>
                          <w:w w:val="80"/>
                          <w:sz w:val="40"/>
                          <w:szCs w:val="40"/>
                        </w:rPr>
                        <w:t>32</w:t>
                      </w:r>
                      <w:r w:rsidR="0012726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D9D9D9" w:themeColor="background1" w:themeShade="D9"/>
                          <w:w w:val="80"/>
                          <w:sz w:val="40"/>
                          <w:szCs w:val="40"/>
                        </w:rPr>
                        <w:t>9</w:t>
                      </w:r>
                      <w:r w:rsidRPr="001864E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D9D9D9" w:themeColor="background1" w:themeShade="D9"/>
                          <w:w w:val="80"/>
                          <w:sz w:val="40"/>
                          <w:szCs w:val="40"/>
                        </w:rPr>
                        <w:t>,</w:t>
                      </w:r>
                      <w:r w:rsidR="0012726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D9D9D9" w:themeColor="background1" w:themeShade="D9"/>
                          <w:w w:val="80"/>
                          <w:sz w:val="40"/>
                          <w:szCs w:val="40"/>
                        </w:rPr>
                        <w:t>999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57D3CEF" w14:textId="0FB3FC8A" w:rsidR="00D744C3" w:rsidRDefault="00D744C3">
      <w:pPr>
        <w:rPr>
          <w:noProof/>
        </w:rPr>
      </w:pPr>
    </w:p>
    <w:p w14:paraId="64C86FA2" w14:textId="2D6E1620" w:rsidR="002D6E1B" w:rsidRDefault="002D6E1B">
      <w:pPr>
        <w:rPr>
          <w:noProof/>
        </w:rPr>
      </w:pPr>
    </w:p>
    <w:p w14:paraId="1BDEF891" w14:textId="2F34BEB2" w:rsidR="002D6E1B" w:rsidRDefault="004B5362">
      <w:pPr>
        <w:rPr>
          <w:noProof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4833E829" wp14:editId="15847F18">
                <wp:simplePos x="0" y="0"/>
                <wp:positionH relativeFrom="margin">
                  <wp:align>left</wp:align>
                </wp:positionH>
                <wp:positionV relativeFrom="page">
                  <wp:posOffset>1257300</wp:posOffset>
                </wp:positionV>
                <wp:extent cx="2076450" cy="7200900"/>
                <wp:effectExtent l="0" t="0" r="0" b="0"/>
                <wp:wrapNone/>
                <wp:docPr id="16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720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3ADA9E" w14:textId="77777777" w:rsidR="006322B3" w:rsidRDefault="006322B3" w:rsidP="0012726F">
                            <w:pPr>
                              <w:widowControl w:val="0"/>
                              <w:spacing w:line="320" w:lineRule="exact"/>
                              <w:rPr>
                                <w:b/>
                                <w:bCs/>
                                <w:color w:val="auto"/>
                                <w:spacing w:val="4"/>
                                <w:sz w:val="40"/>
                                <w:szCs w:val="40"/>
                              </w:rPr>
                            </w:pPr>
                          </w:p>
                          <w:p w14:paraId="7B3FF3E0" w14:textId="42634AD6" w:rsidR="0012726F" w:rsidRPr="00DF64F2" w:rsidRDefault="0012726F" w:rsidP="0012726F">
                            <w:pPr>
                              <w:widowControl w:val="0"/>
                              <w:spacing w:line="320" w:lineRule="exact"/>
                              <w:rPr>
                                <w:b/>
                                <w:bCs/>
                                <w:color w:val="auto"/>
                                <w:spacing w:val="4"/>
                                <w:sz w:val="40"/>
                                <w:szCs w:val="40"/>
                              </w:rPr>
                            </w:pPr>
                            <w:r w:rsidRPr="00DF64F2">
                              <w:rPr>
                                <w:b/>
                                <w:bCs/>
                                <w:color w:val="auto"/>
                                <w:spacing w:val="4"/>
                                <w:sz w:val="40"/>
                                <w:szCs w:val="40"/>
                              </w:rPr>
                              <w:t>Condo Unit #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pacing w:val="4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3C3415E6" w14:textId="77777777" w:rsidR="001864E6" w:rsidRPr="009516E1" w:rsidRDefault="001864E6" w:rsidP="00007736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</w:p>
                          <w:p w14:paraId="3103461D" w14:textId="3CA6BA4F" w:rsidR="00007736" w:rsidRPr="009516E1" w:rsidRDefault="00007736" w:rsidP="00007736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 xml:space="preserve">Year Built: </w:t>
                            </w:r>
                            <w:r w:rsidR="0050109E"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194</w:t>
                            </w:r>
                            <w:r w:rsidR="00EB3E13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14:paraId="3D7A0868" w14:textId="77777777" w:rsidR="00AF419D" w:rsidRPr="00AF419D" w:rsidRDefault="00AF419D" w:rsidP="00AF419D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AF419D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2 Bedrooms</w:t>
                            </w:r>
                          </w:p>
                          <w:p w14:paraId="0DA15B4C" w14:textId="79AE99FF" w:rsidR="00AF419D" w:rsidRPr="00AF419D" w:rsidRDefault="00AF419D" w:rsidP="00AF419D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AF419D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1 Full Bath</w:t>
                            </w:r>
                            <w:r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room</w:t>
                            </w:r>
                          </w:p>
                          <w:p w14:paraId="48596BCA" w14:textId="729CAD5E" w:rsidR="0050109E" w:rsidRPr="009516E1" w:rsidRDefault="0012726F" w:rsidP="00AF419D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Approx.</w:t>
                            </w:r>
                            <w:r w:rsidR="00AF419D" w:rsidRPr="00AF419D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 xml:space="preserve"> 865 sq. ft.</w:t>
                            </w:r>
                          </w:p>
                          <w:p w14:paraId="2A8FE12E" w14:textId="77777777" w:rsidR="0050109E" w:rsidRDefault="0050109E" w:rsidP="00007736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</w:p>
                          <w:p w14:paraId="48EB9231" w14:textId="3FD9B3FC" w:rsidR="0050109E" w:rsidRPr="009516E1" w:rsidRDefault="006A32BD" w:rsidP="00007736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6A32BD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 xml:space="preserve">Turnkey, fully furnished </w:t>
                            </w:r>
                            <w:r w:rsidR="0050109E"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Newly Renovated</w:t>
                            </w:r>
                          </w:p>
                          <w:p w14:paraId="77F22665" w14:textId="3EAE89DC" w:rsidR="00007736" w:rsidRPr="009516E1" w:rsidRDefault="00007736" w:rsidP="00007736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Forced Air Heat</w:t>
                            </w:r>
                          </w:p>
                          <w:p w14:paraId="1FB7E150" w14:textId="42F64650" w:rsidR="00007736" w:rsidRPr="009516E1" w:rsidRDefault="00007736" w:rsidP="00007736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Air Conditioning</w:t>
                            </w:r>
                            <w:r w:rsidR="0050109E"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 xml:space="preserve"> PTAC</w:t>
                            </w:r>
                          </w:p>
                          <w:p w14:paraId="24C1984A" w14:textId="75ED4DBB" w:rsidR="00007736" w:rsidRPr="009516E1" w:rsidRDefault="0050109E" w:rsidP="00007736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Metal</w:t>
                            </w:r>
                            <w:r w:rsidR="00007736"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 xml:space="preserve"> Roof</w:t>
                            </w:r>
                          </w:p>
                          <w:p w14:paraId="5A68F919" w14:textId="5B5C6691" w:rsidR="0050109E" w:rsidRDefault="0050109E" w:rsidP="00007736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Tile Shower</w:t>
                            </w:r>
                          </w:p>
                          <w:p w14:paraId="299F61CC" w14:textId="1DE35836" w:rsidR="00007736" w:rsidRPr="009516E1" w:rsidRDefault="00AF419D" w:rsidP="00007736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 xml:space="preserve">LVT </w:t>
                            </w:r>
                            <w:r w:rsidR="00007736"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Floor</w:t>
                            </w:r>
                            <w:r w:rsidR="0050109E"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ing</w:t>
                            </w:r>
                          </w:p>
                          <w:p w14:paraId="4C6F2985" w14:textId="723E3EAF" w:rsidR="00E23D7C" w:rsidRPr="009516E1" w:rsidRDefault="00E23D7C" w:rsidP="00007736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Granite Countertops</w:t>
                            </w:r>
                          </w:p>
                          <w:p w14:paraId="198C855E" w14:textId="511BD96C" w:rsidR="0050109E" w:rsidRDefault="0050109E" w:rsidP="00007736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 xml:space="preserve">Kitchen </w:t>
                            </w:r>
                            <w:r w:rsidR="001864E6"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A</w:t>
                            </w:r>
                            <w:r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 xml:space="preserve">ppliances </w:t>
                            </w:r>
                          </w:p>
                          <w:p w14:paraId="16982984" w14:textId="77777777" w:rsidR="006A32BD" w:rsidRPr="00534857" w:rsidRDefault="006A32BD" w:rsidP="006A32BD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534857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Island/Bar</w:t>
                            </w:r>
                          </w:p>
                          <w:p w14:paraId="7D0EE785" w14:textId="7F98DD16" w:rsidR="009B6F8E" w:rsidRDefault="000627CC" w:rsidP="00007736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 xml:space="preserve">Wood </w:t>
                            </w:r>
                            <w:r w:rsidR="009B6F8E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Fireplace</w:t>
                            </w:r>
                          </w:p>
                          <w:p w14:paraId="17C13479" w14:textId="55FC67E2" w:rsidR="00AF419D" w:rsidRPr="009516E1" w:rsidRDefault="00AF419D" w:rsidP="00007736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Laundry hook-up</w:t>
                            </w:r>
                          </w:p>
                          <w:p w14:paraId="62778A13" w14:textId="7FBC7B70" w:rsidR="00007736" w:rsidRPr="009516E1" w:rsidRDefault="0050109E" w:rsidP="00007736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Covered Porch</w:t>
                            </w:r>
                          </w:p>
                          <w:p w14:paraId="087D6FCD" w14:textId="0AEFA101" w:rsidR="001864E6" w:rsidRPr="009516E1" w:rsidRDefault="001864E6" w:rsidP="00007736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9516E1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Slab</w:t>
                            </w:r>
                          </w:p>
                          <w:p w14:paraId="444A5112" w14:textId="77777777" w:rsidR="006A32BD" w:rsidRDefault="006A32BD" w:rsidP="006A32BD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 xml:space="preserve">Attic storage </w:t>
                            </w:r>
                          </w:p>
                          <w:p w14:paraId="302D1CD0" w14:textId="77777777" w:rsidR="006A32BD" w:rsidRPr="00534857" w:rsidRDefault="006A32BD" w:rsidP="006A32BD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534857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Natural Gas, Sewer, Well</w:t>
                            </w:r>
                          </w:p>
                          <w:p w14:paraId="3DAF5FCB" w14:textId="77777777" w:rsidR="006A32BD" w:rsidRPr="00534857" w:rsidRDefault="006A32BD" w:rsidP="006A32BD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534857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Dock Slip</w:t>
                            </w:r>
                          </w:p>
                          <w:p w14:paraId="477E724D" w14:textId="77777777" w:rsidR="006A32BD" w:rsidRPr="00534857" w:rsidRDefault="006A32BD" w:rsidP="006A32BD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534857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Private Sandy Beach</w:t>
                            </w:r>
                          </w:p>
                          <w:p w14:paraId="1C7ED27D" w14:textId="77777777" w:rsidR="006A32BD" w:rsidRPr="00534857" w:rsidRDefault="006A32BD" w:rsidP="006A32BD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Two</w:t>
                            </w:r>
                            <w:r w:rsidRPr="00534857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 xml:space="preserve"> Parking Spaces</w:t>
                            </w:r>
                          </w:p>
                          <w:p w14:paraId="485DB404" w14:textId="77777777" w:rsidR="006A32BD" w:rsidRPr="00534857" w:rsidRDefault="006A32BD" w:rsidP="006A32BD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534857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Private Boat Launch</w:t>
                            </w:r>
                          </w:p>
                          <w:p w14:paraId="4FD55E4A" w14:textId="77777777" w:rsidR="004B5362" w:rsidRPr="00534857" w:rsidRDefault="004B5362" w:rsidP="004B5362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534857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Lake Association</w:t>
                            </w:r>
                          </w:p>
                          <w:p w14:paraId="0D38D5B8" w14:textId="77777777" w:rsidR="004B5362" w:rsidRDefault="006A32BD" w:rsidP="006A32BD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534857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>Condo Association</w:t>
                            </w:r>
                            <w:r w:rsidR="004B5362">
                              <w:rPr>
                                <w:color w:val="auto"/>
                                <w:spacing w:val="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9666B36" w14:textId="126F1C54" w:rsidR="006A32BD" w:rsidRPr="004B5362" w:rsidRDefault="004B5362" w:rsidP="004B5362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pacing w:val="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auto"/>
                                <w:spacing w:val="4"/>
                                <w:sz w:val="22"/>
                                <w:szCs w:val="22"/>
                              </w:rPr>
                              <w:t>(</w:t>
                            </w:r>
                            <w:r w:rsidRPr="004B5362">
                              <w:rPr>
                                <w:color w:val="auto"/>
                                <w:spacing w:val="4"/>
                                <w:sz w:val="22"/>
                                <w:szCs w:val="22"/>
                              </w:rPr>
                              <w:t>HOA Fees $248/monthly</w:t>
                            </w:r>
                            <w:r>
                              <w:rPr>
                                <w:color w:val="auto"/>
                                <w:spacing w:val="4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1144E60A" w14:textId="7146F833" w:rsidR="006A32BD" w:rsidRPr="004B5362" w:rsidRDefault="006A32BD" w:rsidP="006A32BD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4B5362">
                              <w:rPr>
                                <w:color w:val="auto"/>
                                <w:spacing w:val="4"/>
                                <w:sz w:val="22"/>
                                <w:szCs w:val="22"/>
                              </w:rPr>
                              <w:t xml:space="preserve">*Future opportunity </w:t>
                            </w:r>
                            <w:r w:rsidR="004B5362" w:rsidRPr="004B5362">
                              <w:rPr>
                                <w:color w:val="auto"/>
                                <w:spacing w:val="4"/>
                                <w:sz w:val="22"/>
                                <w:szCs w:val="22"/>
                              </w:rPr>
                              <w:t>to purchase</w:t>
                            </w:r>
                            <w:r w:rsidRPr="004B5362">
                              <w:rPr>
                                <w:color w:val="auto"/>
                                <w:spacing w:val="4"/>
                                <w:sz w:val="22"/>
                                <w:szCs w:val="22"/>
                              </w:rPr>
                              <w:t xml:space="preserve"> Garage</w:t>
                            </w:r>
                            <w:r w:rsidR="004B5362" w:rsidRPr="004B5362">
                              <w:rPr>
                                <w:color w:val="auto"/>
                                <w:spacing w:val="4"/>
                                <w:sz w:val="22"/>
                                <w:szCs w:val="22"/>
                              </w:rPr>
                              <w:t>/</w:t>
                            </w:r>
                            <w:r w:rsidRPr="004B5362">
                              <w:rPr>
                                <w:color w:val="auto"/>
                                <w:spacing w:val="4"/>
                                <w:sz w:val="22"/>
                                <w:szCs w:val="22"/>
                              </w:rPr>
                              <w:t>Storage</w:t>
                            </w:r>
                            <w:r w:rsidR="004B5362" w:rsidRPr="004B5362">
                              <w:rPr>
                                <w:color w:val="auto"/>
                                <w:spacing w:val="4"/>
                                <w:sz w:val="22"/>
                                <w:szCs w:val="22"/>
                              </w:rPr>
                              <w:t xml:space="preserve"> units</w:t>
                            </w:r>
                            <w:r w:rsidRPr="004B5362">
                              <w:rPr>
                                <w:color w:val="auto"/>
                                <w:spacing w:val="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B5362">
                              <w:rPr>
                                <w:color w:val="auto"/>
                                <w:spacing w:val="4"/>
                                <w:sz w:val="22"/>
                                <w:szCs w:val="22"/>
                              </w:rPr>
                              <w:t xml:space="preserve">across the street </w:t>
                            </w:r>
                            <w:r w:rsidRPr="004B5362">
                              <w:rPr>
                                <w:color w:val="auto"/>
                                <w:spacing w:val="4"/>
                                <w:sz w:val="22"/>
                                <w:szCs w:val="22"/>
                              </w:rPr>
                              <w:t xml:space="preserve">on </w:t>
                            </w:r>
                            <w:r w:rsidR="004B5362">
                              <w:rPr>
                                <w:color w:val="auto"/>
                                <w:spacing w:val="4"/>
                                <w:sz w:val="22"/>
                                <w:szCs w:val="22"/>
                              </w:rPr>
                              <w:t xml:space="preserve">US-12. </w:t>
                            </w:r>
                            <w:r w:rsidR="004B5362" w:rsidRPr="004B5362">
                              <w:rPr>
                                <w:color w:val="auto"/>
                                <w:spacing w:val="4"/>
                                <w:sz w:val="22"/>
                                <w:szCs w:val="22"/>
                              </w:rPr>
                              <w:t>Available 2025</w:t>
                            </w:r>
                          </w:p>
                          <w:p w14:paraId="472C92BF" w14:textId="613BA038" w:rsidR="009516E1" w:rsidRPr="004B5362" w:rsidRDefault="009516E1" w:rsidP="006A32BD">
                            <w:pPr>
                              <w:widowControl w:val="0"/>
                              <w:spacing w:line="320" w:lineRule="exact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3E829" id="Text Box 167" o:spid="_x0000_s1028" type="#_x0000_t202" style="position:absolute;margin-left:0;margin-top:99pt;width:163.5pt;height:567pt;z-index:25168230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" filled="f" fillcolor="#fffffe" stroked="f" strokecolor="#212120" insetpen="t">
                <v:textbox inset="2.88pt,2.88pt,2.88pt,2.88pt">
                  <w:txbxContent>
                    <w:p w14:paraId="763ADA9E" w14:textId="77777777" w:rsidR="006322B3" w:rsidRDefault="006322B3" w:rsidP="0012726F">
                      <w:pPr>
                        <w:widowControl w:val="0"/>
                        <w:spacing w:line="320" w:lineRule="exact"/>
                        <w:rPr>
                          <w:b/>
                          <w:bCs/>
                          <w:color w:val="auto"/>
                          <w:spacing w:val="4"/>
                          <w:sz w:val="40"/>
                          <w:szCs w:val="40"/>
                        </w:rPr>
                      </w:pPr>
                    </w:p>
                    <w:p w14:paraId="7B3FF3E0" w14:textId="42634AD6" w:rsidR="0012726F" w:rsidRPr="00DF64F2" w:rsidRDefault="0012726F" w:rsidP="0012726F">
                      <w:pPr>
                        <w:widowControl w:val="0"/>
                        <w:spacing w:line="320" w:lineRule="exact"/>
                        <w:rPr>
                          <w:b/>
                          <w:bCs/>
                          <w:color w:val="auto"/>
                          <w:spacing w:val="4"/>
                          <w:sz w:val="40"/>
                          <w:szCs w:val="40"/>
                        </w:rPr>
                      </w:pPr>
                      <w:r w:rsidRPr="00DF64F2">
                        <w:rPr>
                          <w:b/>
                          <w:bCs/>
                          <w:color w:val="auto"/>
                          <w:spacing w:val="4"/>
                          <w:sz w:val="40"/>
                          <w:szCs w:val="40"/>
                        </w:rPr>
                        <w:t>Condo Unit #</w:t>
                      </w:r>
                      <w:r>
                        <w:rPr>
                          <w:b/>
                          <w:bCs/>
                          <w:color w:val="auto"/>
                          <w:spacing w:val="4"/>
                          <w:sz w:val="40"/>
                          <w:szCs w:val="40"/>
                        </w:rPr>
                        <w:t>2</w:t>
                      </w:r>
                    </w:p>
                    <w:p w14:paraId="3C3415E6" w14:textId="77777777" w:rsidR="001864E6" w:rsidRPr="009516E1" w:rsidRDefault="001864E6" w:rsidP="00007736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</w:p>
                    <w:p w14:paraId="3103461D" w14:textId="3CA6BA4F" w:rsidR="00007736" w:rsidRPr="009516E1" w:rsidRDefault="00007736" w:rsidP="00007736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 xml:space="preserve">Year Built: </w:t>
                      </w:r>
                      <w:r w:rsidR="0050109E"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194</w:t>
                      </w:r>
                      <w:r w:rsidR="00EB3E13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8</w:t>
                      </w:r>
                    </w:p>
                    <w:p w14:paraId="3D7A0868" w14:textId="77777777" w:rsidR="00AF419D" w:rsidRPr="00AF419D" w:rsidRDefault="00AF419D" w:rsidP="00AF419D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AF419D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2 Bedrooms</w:t>
                      </w:r>
                    </w:p>
                    <w:p w14:paraId="0DA15B4C" w14:textId="79AE99FF" w:rsidR="00AF419D" w:rsidRPr="00AF419D" w:rsidRDefault="00AF419D" w:rsidP="00AF419D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AF419D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1 Full Bath</w:t>
                      </w:r>
                      <w:r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room</w:t>
                      </w:r>
                    </w:p>
                    <w:p w14:paraId="48596BCA" w14:textId="729CAD5E" w:rsidR="0050109E" w:rsidRPr="009516E1" w:rsidRDefault="0012726F" w:rsidP="00AF419D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Approx.</w:t>
                      </w:r>
                      <w:r w:rsidR="00AF419D" w:rsidRPr="00AF419D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 xml:space="preserve"> 865 sq. ft.</w:t>
                      </w:r>
                    </w:p>
                    <w:p w14:paraId="2A8FE12E" w14:textId="77777777" w:rsidR="0050109E" w:rsidRDefault="0050109E" w:rsidP="00007736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</w:p>
                    <w:p w14:paraId="48EB9231" w14:textId="3FD9B3FC" w:rsidR="0050109E" w:rsidRPr="009516E1" w:rsidRDefault="006A32BD" w:rsidP="00007736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6A32BD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 xml:space="preserve">Turnkey, fully furnished </w:t>
                      </w:r>
                      <w:r w:rsidR="0050109E"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Newly Renovated</w:t>
                      </w:r>
                    </w:p>
                    <w:p w14:paraId="77F22665" w14:textId="3EAE89DC" w:rsidR="00007736" w:rsidRPr="009516E1" w:rsidRDefault="00007736" w:rsidP="00007736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Forced Air Heat</w:t>
                      </w:r>
                    </w:p>
                    <w:p w14:paraId="1FB7E150" w14:textId="42F64650" w:rsidR="00007736" w:rsidRPr="009516E1" w:rsidRDefault="00007736" w:rsidP="00007736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Air Conditioning</w:t>
                      </w:r>
                      <w:r w:rsidR="0050109E"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 xml:space="preserve"> PTAC</w:t>
                      </w:r>
                    </w:p>
                    <w:p w14:paraId="24C1984A" w14:textId="75ED4DBB" w:rsidR="00007736" w:rsidRPr="009516E1" w:rsidRDefault="0050109E" w:rsidP="00007736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Metal</w:t>
                      </w:r>
                      <w:r w:rsidR="00007736"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 xml:space="preserve"> Roof</w:t>
                      </w:r>
                    </w:p>
                    <w:p w14:paraId="5A68F919" w14:textId="5B5C6691" w:rsidR="0050109E" w:rsidRDefault="0050109E" w:rsidP="00007736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Tile Shower</w:t>
                      </w:r>
                    </w:p>
                    <w:p w14:paraId="299F61CC" w14:textId="1DE35836" w:rsidR="00007736" w:rsidRPr="009516E1" w:rsidRDefault="00AF419D" w:rsidP="00007736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 xml:space="preserve">LVT </w:t>
                      </w:r>
                      <w:r w:rsidR="00007736"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Floor</w:t>
                      </w:r>
                      <w:r w:rsidR="0050109E"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ing</w:t>
                      </w:r>
                    </w:p>
                    <w:p w14:paraId="4C6F2985" w14:textId="723E3EAF" w:rsidR="00E23D7C" w:rsidRPr="009516E1" w:rsidRDefault="00E23D7C" w:rsidP="00007736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Granite Countertops</w:t>
                      </w:r>
                    </w:p>
                    <w:p w14:paraId="198C855E" w14:textId="511BD96C" w:rsidR="0050109E" w:rsidRDefault="0050109E" w:rsidP="00007736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 xml:space="preserve">Kitchen </w:t>
                      </w:r>
                      <w:r w:rsidR="001864E6"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A</w:t>
                      </w:r>
                      <w:r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 xml:space="preserve">ppliances </w:t>
                      </w:r>
                    </w:p>
                    <w:p w14:paraId="16982984" w14:textId="77777777" w:rsidR="006A32BD" w:rsidRPr="00534857" w:rsidRDefault="006A32BD" w:rsidP="006A32BD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534857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Island/Bar</w:t>
                      </w:r>
                    </w:p>
                    <w:p w14:paraId="7D0EE785" w14:textId="7F98DD16" w:rsidR="009B6F8E" w:rsidRDefault="000627CC" w:rsidP="00007736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 xml:space="preserve">Wood </w:t>
                      </w:r>
                      <w:r w:rsidR="009B6F8E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Fireplace</w:t>
                      </w:r>
                    </w:p>
                    <w:p w14:paraId="17C13479" w14:textId="55FC67E2" w:rsidR="00AF419D" w:rsidRPr="009516E1" w:rsidRDefault="00AF419D" w:rsidP="00007736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Laundry hook-up</w:t>
                      </w:r>
                    </w:p>
                    <w:p w14:paraId="62778A13" w14:textId="7FBC7B70" w:rsidR="00007736" w:rsidRPr="009516E1" w:rsidRDefault="0050109E" w:rsidP="00007736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Covered Porch</w:t>
                      </w:r>
                    </w:p>
                    <w:p w14:paraId="087D6FCD" w14:textId="0AEFA101" w:rsidR="001864E6" w:rsidRPr="009516E1" w:rsidRDefault="001864E6" w:rsidP="00007736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9516E1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Slab</w:t>
                      </w:r>
                    </w:p>
                    <w:p w14:paraId="444A5112" w14:textId="77777777" w:rsidR="006A32BD" w:rsidRDefault="006A32BD" w:rsidP="006A32BD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 xml:space="preserve">Attic storage </w:t>
                      </w:r>
                    </w:p>
                    <w:p w14:paraId="302D1CD0" w14:textId="77777777" w:rsidR="006A32BD" w:rsidRPr="00534857" w:rsidRDefault="006A32BD" w:rsidP="006A32BD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534857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Natural Gas, Sewer, Well</w:t>
                      </w:r>
                    </w:p>
                    <w:p w14:paraId="3DAF5FCB" w14:textId="77777777" w:rsidR="006A32BD" w:rsidRPr="00534857" w:rsidRDefault="006A32BD" w:rsidP="006A32BD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534857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Dock Slip</w:t>
                      </w:r>
                    </w:p>
                    <w:p w14:paraId="477E724D" w14:textId="77777777" w:rsidR="006A32BD" w:rsidRPr="00534857" w:rsidRDefault="006A32BD" w:rsidP="006A32BD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534857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Private Sandy Beach</w:t>
                      </w:r>
                    </w:p>
                    <w:p w14:paraId="1C7ED27D" w14:textId="77777777" w:rsidR="006A32BD" w:rsidRPr="00534857" w:rsidRDefault="006A32BD" w:rsidP="006A32BD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Two</w:t>
                      </w:r>
                      <w:r w:rsidRPr="00534857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 xml:space="preserve"> Parking Spaces</w:t>
                      </w:r>
                    </w:p>
                    <w:p w14:paraId="485DB404" w14:textId="77777777" w:rsidR="006A32BD" w:rsidRPr="00534857" w:rsidRDefault="006A32BD" w:rsidP="006A32BD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534857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Private Boat Launch</w:t>
                      </w:r>
                    </w:p>
                    <w:p w14:paraId="4FD55E4A" w14:textId="77777777" w:rsidR="004B5362" w:rsidRPr="00534857" w:rsidRDefault="004B5362" w:rsidP="004B5362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534857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Lake Association</w:t>
                      </w:r>
                    </w:p>
                    <w:p w14:paraId="0D38D5B8" w14:textId="77777777" w:rsidR="004B5362" w:rsidRDefault="006A32BD" w:rsidP="006A32BD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</w:pPr>
                      <w:r w:rsidRPr="00534857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>Condo Association</w:t>
                      </w:r>
                      <w:r w:rsidR="004B5362">
                        <w:rPr>
                          <w:color w:val="auto"/>
                          <w:spacing w:val="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9666B36" w14:textId="126F1C54" w:rsidR="006A32BD" w:rsidRPr="004B5362" w:rsidRDefault="004B5362" w:rsidP="004B5362">
                      <w:pPr>
                        <w:widowControl w:val="0"/>
                        <w:spacing w:line="320" w:lineRule="exact"/>
                        <w:rPr>
                          <w:color w:val="auto"/>
                          <w:spacing w:val="4"/>
                          <w:sz w:val="18"/>
                          <w:szCs w:val="18"/>
                        </w:rPr>
                      </w:pPr>
                      <w:r>
                        <w:rPr>
                          <w:color w:val="auto"/>
                          <w:spacing w:val="4"/>
                          <w:sz w:val="22"/>
                          <w:szCs w:val="22"/>
                        </w:rPr>
                        <w:t>(</w:t>
                      </w:r>
                      <w:r w:rsidRPr="004B5362">
                        <w:rPr>
                          <w:color w:val="auto"/>
                          <w:spacing w:val="4"/>
                          <w:sz w:val="22"/>
                          <w:szCs w:val="22"/>
                        </w:rPr>
                        <w:t>HOA Fees $248/monthly</w:t>
                      </w:r>
                      <w:r>
                        <w:rPr>
                          <w:color w:val="auto"/>
                          <w:spacing w:val="4"/>
                          <w:sz w:val="22"/>
                          <w:szCs w:val="22"/>
                        </w:rPr>
                        <w:t>)</w:t>
                      </w:r>
                    </w:p>
                    <w:p w14:paraId="1144E60A" w14:textId="7146F833" w:rsidR="006A32BD" w:rsidRPr="004B5362" w:rsidRDefault="006A32BD" w:rsidP="006A32BD">
                      <w:pPr>
                        <w:widowControl w:val="0"/>
                        <w:spacing w:line="320" w:lineRule="exact"/>
                        <w:rPr>
                          <w:color w:val="auto"/>
                          <w:sz w:val="22"/>
                          <w:szCs w:val="22"/>
                        </w:rPr>
                      </w:pPr>
                      <w:r w:rsidRPr="004B5362">
                        <w:rPr>
                          <w:color w:val="auto"/>
                          <w:spacing w:val="4"/>
                          <w:sz w:val="22"/>
                          <w:szCs w:val="22"/>
                        </w:rPr>
                        <w:t xml:space="preserve">*Future opportunity </w:t>
                      </w:r>
                      <w:r w:rsidR="004B5362" w:rsidRPr="004B5362">
                        <w:rPr>
                          <w:color w:val="auto"/>
                          <w:spacing w:val="4"/>
                          <w:sz w:val="22"/>
                          <w:szCs w:val="22"/>
                        </w:rPr>
                        <w:t>to purchase</w:t>
                      </w:r>
                      <w:r w:rsidRPr="004B5362">
                        <w:rPr>
                          <w:color w:val="auto"/>
                          <w:spacing w:val="4"/>
                          <w:sz w:val="22"/>
                          <w:szCs w:val="22"/>
                        </w:rPr>
                        <w:t xml:space="preserve"> Garage</w:t>
                      </w:r>
                      <w:r w:rsidR="004B5362" w:rsidRPr="004B5362">
                        <w:rPr>
                          <w:color w:val="auto"/>
                          <w:spacing w:val="4"/>
                          <w:sz w:val="22"/>
                          <w:szCs w:val="22"/>
                        </w:rPr>
                        <w:t>/</w:t>
                      </w:r>
                      <w:r w:rsidRPr="004B5362">
                        <w:rPr>
                          <w:color w:val="auto"/>
                          <w:spacing w:val="4"/>
                          <w:sz w:val="22"/>
                          <w:szCs w:val="22"/>
                        </w:rPr>
                        <w:t>Storage</w:t>
                      </w:r>
                      <w:r w:rsidR="004B5362" w:rsidRPr="004B5362">
                        <w:rPr>
                          <w:color w:val="auto"/>
                          <w:spacing w:val="4"/>
                          <w:sz w:val="22"/>
                          <w:szCs w:val="22"/>
                        </w:rPr>
                        <w:t xml:space="preserve"> units</w:t>
                      </w:r>
                      <w:r w:rsidRPr="004B5362">
                        <w:rPr>
                          <w:color w:val="auto"/>
                          <w:spacing w:val="4"/>
                          <w:sz w:val="22"/>
                          <w:szCs w:val="22"/>
                        </w:rPr>
                        <w:t xml:space="preserve"> </w:t>
                      </w:r>
                      <w:r w:rsidR="004B5362">
                        <w:rPr>
                          <w:color w:val="auto"/>
                          <w:spacing w:val="4"/>
                          <w:sz w:val="22"/>
                          <w:szCs w:val="22"/>
                        </w:rPr>
                        <w:t xml:space="preserve">across the street </w:t>
                      </w:r>
                      <w:r w:rsidRPr="004B5362">
                        <w:rPr>
                          <w:color w:val="auto"/>
                          <w:spacing w:val="4"/>
                          <w:sz w:val="22"/>
                          <w:szCs w:val="22"/>
                        </w:rPr>
                        <w:t xml:space="preserve">on </w:t>
                      </w:r>
                      <w:r w:rsidR="004B5362">
                        <w:rPr>
                          <w:color w:val="auto"/>
                          <w:spacing w:val="4"/>
                          <w:sz w:val="22"/>
                          <w:szCs w:val="22"/>
                        </w:rPr>
                        <w:t xml:space="preserve">US-12. </w:t>
                      </w:r>
                      <w:r w:rsidR="004B5362" w:rsidRPr="004B5362">
                        <w:rPr>
                          <w:color w:val="auto"/>
                          <w:spacing w:val="4"/>
                          <w:sz w:val="22"/>
                          <w:szCs w:val="22"/>
                        </w:rPr>
                        <w:t>Available 2025</w:t>
                      </w:r>
                    </w:p>
                    <w:p w14:paraId="472C92BF" w14:textId="613BA038" w:rsidR="009516E1" w:rsidRPr="004B5362" w:rsidRDefault="009516E1" w:rsidP="006A32BD">
                      <w:pPr>
                        <w:widowControl w:val="0"/>
                        <w:spacing w:line="320" w:lineRule="exact"/>
                        <w:rPr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74AB0B5" w14:textId="54572BB6" w:rsidR="002D6E1B" w:rsidRDefault="002D6E1B">
      <w:pPr>
        <w:rPr>
          <w:noProof/>
        </w:rPr>
      </w:pPr>
    </w:p>
    <w:p w14:paraId="364EDFB8" w14:textId="28AAE3CF" w:rsidR="004E644B" w:rsidRDefault="000632DC">
      <w:r>
        <w:rPr>
          <w:noProof/>
        </w:rPr>
        <w:drawing>
          <wp:anchor distT="0" distB="0" distL="114300" distR="114300" simplePos="0" relativeHeight="251723264" behindDoc="0" locked="0" layoutInCell="1" allowOverlap="1" wp14:anchorId="3EC4683E" wp14:editId="3EF25118">
            <wp:simplePos x="0" y="0"/>
            <wp:positionH relativeFrom="margin">
              <wp:align>right</wp:align>
            </wp:positionH>
            <wp:positionV relativeFrom="paragraph">
              <wp:posOffset>5149215</wp:posOffset>
            </wp:positionV>
            <wp:extent cx="2085668" cy="1555298"/>
            <wp:effectExtent l="0" t="0" r="0" b="6985"/>
            <wp:wrapNone/>
            <wp:docPr id="126741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" t="5788" r="4678" b="1290"/>
                    <a:stretch/>
                  </pic:blipFill>
                  <pic:spPr bwMode="auto">
                    <a:xfrm>
                      <a:off x="0" y="0"/>
                      <a:ext cx="2085668" cy="155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0" locked="0" layoutInCell="1" allowOverlap="1" wp14:anchorId="66ED2653" wp14:editId="47BEB31F">
            <wp:simplePos x="0" y="0"/>
            <wp:positionH relativeFrom="margin">
              <wp:posOffset>2105660</wp:posOffset>
            </wp:positionH>
            <wp:positionV relativeFrom="paragraph">
              <wp:posOffset>5547995</wp:posOffset>
            </wp:positionV>
            <wp:extent cx="2211441" cy="1181100"/>
            <wp:effectExtent l="0" t="0" r="0" b="0"/>
            <wp:wrapNone/>
            <wp:docPr id="16275846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92" r="30237" b="18188"/>
                    <a:stretch/>
                  </pic:blipFill>
                  <pic:spPr bwMode="auto">
                    <a:xfrm>
                      <a:off x="0" y="0"/>
                      <a:ext cx="2211441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0" locked="0" layoutInCell="1" allowOverlap="1" wp14:anchorId="1F781289" wp14:editId="4271E19F">
            <wp:simplePos x="0" y="0"/>
            <wp:positionH relativeFrom="margin">
              <wp:posOffset>3076575</wp:posOffset>
            </wp:positionH>
            <wp:positionV relativeFrom="paragraph">
              <wp:posOffset>3971290</wp:posOffset>
            </wp:positionV>
            <wp:extent cx="1771650" cy="1534255"/>
            <wp:effectExtent l="0" t="0" r="0" b="8890"/>
            <wp:wrapNone/>
            <wp:docPr id="11860020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0" locked="0" layoutInCell="1" allowOverlap="1" wp14:anchorId="7CC4EAC9" wp14:editId="67191A9B">
            <wp:simplePos x="0" y="0"/>
            <wp:positionH relativeFrom="margin">
              <wp:align>right</wp:align>
            </wp:positionH>
            <wp:positionV relativeFrom="paragraph">
              <wp:posOffset>3650615</wp:posOffset>
            </wp:positionV>
            <wp:extent cx="1885950" cy="1349375"/>
            <wp:effectExtent l="0" t="0" r="0" b="3175"/>
            <wp:wrapNone/>
            <wp:docPr id="2731331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t="24614" r="18975" b="1811"/>
                    <a:stretch/>
                  </pic:blipFill>
                  <pic:spPr bwMode="auto">
                    <a:xfrm>
                      <a:off x="0" y="0"/>
                      <a:ext cx="188595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68BCF9EC" wp14:editId="77F7BA33">
            <wp:simplePos x="0" y="0"/>
            <wp:positionH relativeFrom="margin">
              <wp:align>right</wp:align>
            </wp:positionH>
            <wp:positionV relativeFrom="paragraph">
              <wp:posOffset>2098040</wp:posOffset>
            </wp:positionV>
            <wp:extent cx="2453847" cy="1495425"/>
            <wp:effectExtent l="0" t="0" r="3810" b="0"/>
            <wp:wrapNone/>
            <wp:docPr id="16714061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47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288" behindDoc="0" locked="0" layoutInCell="1" allowOverlap="1" wp14:anchorId="73757D3B" wp14:editId="13004A17">
            <wp:simplePos x="0" y="0"/>
            <wp:positionH relativeFrom="margin">
              <wp:posOffset>2124075</wp:posOffset>
            </wp:positionH>
            <wp:positionV relativeFrom="paragraph">
              <wp:posOffset>2127250</wp:posOffset>
            </wp:positionV>
            <wp:extent cx="2409825" cy="1809725"/>
            <wp:effectExtent l="0" t="0" r="0" b="635"/>
            <wp:wrapNone/>
            <wp:docPr id="12052678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 wp14:anchorId="3459EEF5" wp14:editId="7D05D2F3">
                <wp:simplePos x="0" y="0"/>
                <wp:positionH relativeFrom="margin">
                  <wp:posOffset>2124075</wp:posOffset>
                </wp:positionH>
                <wp:positionV relativeFrom="page">
                  <wp:posOffset>3169920</wp:posOffset>
                </wp:positionV>
                <wp:extent cx="5177155" cy="428625"/>
                <wp:effectExtent l="0" t="0" r="4445" b="952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715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4FAAFF" w14:textId="7D6E5CD4" w:rsidR="001864E6" w:rsidRPr="00D744C3" w:rsidRDefault="001864E6" w:rsidP="003C2557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r w:rsidRPr="00D744C3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48"/>
                                <w:szCs w:val="48"/>
                              </w:rPr>
                              <w:t>115</w:t>
                            </w:r>
                            <w:r w:rsidR="00AF419D" w:rsidRPr="00D744C3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48"/>
                                <w:szCs w:val="48"/>
                              </w:rPr>
                              <w:t>58</w:t>
                            </w:r>
                            <w:r w:rsidRPr="00D744C3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48"/>
                                <w:szCs w:val="48"/>
                              </w:rPr>
                              <w:t xml:space="preserve"> BREYMAN HWY</w:t>
                            </w:r>
                            <w:r w:rsidR="00002181" w:rsidRPr="00D744C3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48"/>
                                <w:szCs w:val="48"/>
                              </w:rPr>
                              <w:t xml:space="preserve"> -</w:t>
                            </w:r>
                            <w:r w:rsidR="003C2557" w:rsidRPr="00D744C3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D744C3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48"/>
                                <w:szCs w:val="48"/>
                              </w:rPr>
                              <w:t>TIPTON, MI 49287</w:t>
                            </w:r>
                          </w:p>
                          <w:p w14:paraId="643F1635" w14:textId="24BE9671" w:rsidR="00007736" w:rsidRPr="00033A10" w:rsidRDefault="00007736" w:rsidP="00007736">
                            <w:pPr>
                              <w:widowControl w:val="0"/>
                              <w:spacing w:line="600" w:lineRule="exact"/>
                              <w:rPr>
                                <w:rFonts w:ascii="Copperplate Gothic Bold" w:hAnsi="Copperplate Gothic Bold" w:cs="Arial"/>
                                <w:color w:val="auto"/>
                                <w:w w:val="8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9EEF5" id="_x0000_s1029" type="#_x0000_t202" style="position:absolute;margin-left:167.25pt;margin-top:249.6pt;width:407.65pt;height:33.75pt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" filled="f" fillcolor="#fffffe" stroked="f" strokecolor="#212120" insetpen="t">
                <v:textbox inset="2.88pt,2.88pt,2.88pt,2.88pt">
                  <w:txbxContent>
                    <w:p w14:paraId="744FAAFF" w14:textId="7D6E5CD4" w:rsidR="001864E6" w:rsidRPr="00D744C3" w:rsidRDefault="001864E6" w:rsidP="003C2557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r w:rsidRPr="00D744C3"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48"/>
                          <w:szCs w:val="48"/>
                        </w:rPr>
                        <w:t>115</w:t>
                      </w:r>
                      <w:r w:rsidR="00AF419D" w:rsidRPr="00D744C3"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48"/>
                          <w:szCs w:val="48"/>
                        </w:rPr>
                        <w:t>58</w:t>
                      </w:r>
                      <w:r w:rsidRPr="00D744C3"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48"/>
                          <w:szCs w:val="48"/>
                        </w:rPr>
                        <w:t xml:space="preserve"> BREYMAN HWY</w:t>
                      </w:r>
                      <w:r w:rsidR="00002181" w:rsidRPr="00D744C3"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48"/>
                          <w:szCs w:val="48"/>
                        </w:rPr>
                        <w:t xml:space="preserve"> -</w:t>
                      </w:r>
                      <w:r w:rsidR="003C2557" w:rsidRPr="00D744C3"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48"/>
                          <w:szCs w:val="48"/>
                        </w:rPr>
                        <w:t xml:space="preserve"> </w:t>
                      </w:r>
                      <w:r w:rsidRPr="00D744C3"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48"/>
                          <w:szCs w:val="48"/>
                        </w:rPr>
                        <w:t>TIPTON, MI 49287</w:t>
                      </w:r>
                    </w:p>
                    <w:p w14:paraId="643F1635" w14:textId="24BE9671" w:rsidR="00007736" w:rsidRPr="00033A10" w:rsidRDefault="00007736" w:rsidP="00007736">
                      <w:pPr>
                        <w:widowControl w:val="0"/>
                        <w:spacing w:line="600" w:lineRule="exact"/>
                        <w:rPr>
                          <w:rFonts w:ascii="Copperplate Gothic Bold" w:hAnsi="Copperplate Gothic Bold" w:cs="Arial"/>
                          <w:color w:val="auto"/>
                          <w:w w:val="80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120" behindDoc="0" locked="0" layoutInCell="1" allowOverlap="1" wp14:anchorId="40F8155B" wp14:editId="58D3A3C3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573020" cy="1617452"/>
            <wp:effectExtent l="0" t="0" r="0" b="1905"/>
            <wp:wrapNone/>
            <wp:docPr id="92325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617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0" locked="0" layoutInCell="1" allowOverlap="1" wp14:anchorId="437C3715" wp14:editId="1BBC346B">
            <wp:simplePos x="0" y="0"/>
            <wp:positionH relativeFrom="margin">
              <wp:posOffset>2126615</wp:posOffset>
            </wp:positionH>
            <wp:positionV relativeFrom="paragraph">
              <wp:posOffset>9525</wp:posOffset>
            </wp:positionV>
            <wp:extent cx="2491873" cy="1609725"/>
            <wp:effectExtent l="0" t="0" r="3810" b="0"/>
            <wp:wrapNone/>
            <wp:docPr id="3151017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2"/>
                    <a:stretch/>
                  </pic:blipFill>
                  <pic:spPr bwMode="auto">
                    <a:xfrm>
                      <a:off x="0" y="0"/>
                      <a:ext cx="2491873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336" behindDoc="0" locked="0" layoutInCell="1" allowOverlap="1" wp14:anchorId="1751C954" wp14:editId="4A0EDEFB">
            <wp:simplePos x="0" y="0"/>
            <wp:positionH relativeFrom="margin">
              <wp:align>left</wp:align>
            </wp:positionH>
            <wp:positionV relativeFrom="paragraph">
              <wp:posOffset>6856730</wp:posOffset>
            </wp:positionV>
            <wp:extent cx="4191000" cy="1488811"/>
            <wp:effectExtent l="0" t="0" r="0" b="0"/>
            <wp:wrapNone/>
            <wp:docPr id="5972561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48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4C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2240" behindDoc="0" locked="0" layoutInCell="1" allowOverlap="1" wp14:anchorId="7158CEB7" wp14:editId="42E21F70">
                <wp:simplePos x="0" y="0"/>
                <wp:positionH relativeFrom="margin">
                  <wp:align>right</wp:align>
                </wp:positionH>
                <wp:positionV relativeFrom="page">
                  <wp:posOffset>8429625</wp:posOffset>
                </wp:positionV>
                <wp:extent cx="2348230" cy="1457325"/>
                <wp:effectExtent l="0" t="0" r="13970" b="28575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230" cy="1457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0457F" w14:textId="77777777" w:rsidR="00D744C3" w:rsidRPr="003C2557" w:rsidRDefault="00D744C3" w:rsidP="00D744C3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3C2557">
                              <w:rPr>
                                <w:rFonts w:ascii="Arial" w:hAnsi="Arial" w:cs="Arial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Please call for private viewings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or </w:t>
                            </w:r>
                            <w:r w:rsidRPr="003C2557">
                              <w:rPr>
                                <w:rFonts w:ascii="Arial" w:hAnsi="Arial" w:cs="Arial"/>
                                <w:i/>
                                <w:iCs/>
                                <w:sz w:val="32"/>
                                <w:szCs w:val="32"/>
                              </w:rPr>
                              <w:t>questions</w:t>
                            </w:r>
                          </w:p>
                          <w:p w14:paraId="21171239" w14:textId="77777777" w:rsidR="00D744C3" w:rsidRDefault="00D744C3" w:rsidP="00D744C3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C2557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  <w:t>517-431-2594</w:t>
                            </w:r>
                          </w:p>
                          <w:p w14:paraId="0D22DC91" w14:textId="77777777" w:rsidR="00D744C3" w:rsidRPr="003C2557" w:rsidRDefault="00D744C3" w:rsidP="00D744C3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D746193" w14:textId="77777777" w:rsidR="00D744C3" w:rsidRPr="003C2557" w:rsidRDefault="00D744C3" w:rsidP="00D744C3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C2557">
                              <w:rPr>
                                <w:sz w:val="28"/>
                                <w:szCs w:val="28"/>
                              </w:rPr>
                              <w:t>Kaylee Welt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3C2557">
                              <w:rPr>
                                <w:sz w:val="28"/>
                                <w:szCs w:val="28"/>
                              </w:rPr>
                              <w:t>Property Manager</w:t>
                            </w:r>
                          </w:p>
                          <w:p w14:paraId="44CFEF09" w14:textId="77777777" w:rsidR="00D744C3" w:rsidRPr="0047086E" w:rsidRDefault="00000000" w:rsidP="00D744C3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hyperlink r:id="rId15" w:history="1">
                              <w:r w:rsidR="00D744C3" w:rsidRPr="0047086E">
                                <w:rPr>
                                  <w:rStyle w:val="Hyperlink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Info@HideawayCoveResort.com</w:t>
                              </w:r>
                            </w:hyperlink>
                          </w:p>
                          <w:p w14:paraId="781213AB" w14:textId="77777777" w:rsidR="00D744C3" w:rsidRPr="003C2557" w:rsidRDefault="00D744C3" w:rsidP="00D744C3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 w:rsidRPr="003C2557">
                              <w:rPr>
                                <w:sz w:val="24"/>
                                <w:szCs w:val="24"/>
                              </w:rPr>
                              <w:t>ww.HideawayCoveResort.com</w:t>
                            </w:r>
                          </w:p>
                          <w:p w14:paraId="68897A6F" w14:textId="77777777" w:rsidR="00D744C3" w:rsidRPr="003C2557" w:rsidRDefault="00D744C3" w:rsidP="00D744C3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8CEB7" id="Text Box 9" o:spid="_x0000_s1030" type="#_x0000_t202" style="position:absolute;margin-left:133.7pt;margin-top:663.75pt;width:184.9pt;height:114.75pt;z-index:25172224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" fillcolor="white [3201]" strokecolor="black [3200]" strokeweight="1pt">
                <v:textbox inset="2.88pt,2.88pt,2.88pt,2.88pt">
                  <w:txbxContent>
                    <w:p w14:paraId="7020457F" w14:textId="77777777" w:rsidR="00D744C3" w:rsidRPr="003C2557" w:rsidRDefault="00D744C3" w:rsidP="00D744C3">
                      <w:pPr>
                        <w:widowControl w:val="0"/>
                        <w:spacing w:line="3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sz w:val="32"/>
                          <w:szCs w:val="32"/>
                        </w:rPr>
                      </w:pPr>
                      <w:r w:rsidRPr="003C2557">
                        <w:rPr>
                          <w:rFonts w:ascii="Arial" w:hAnsi="Arial" w:cs="Arial"/>
                          <w:i/>
                          <w:iCs/>
                          <w:sz w:val="32"/>
                          <w:szCs w:val="32"/>
                        </w:rPr>
                        <w:t xml:space="preserve">Please call for private viewings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32"/>
                          <w:szCs w:val="32"/>
                        </w:rPr>
                        <w:t xml:space="preserve">or </w:t>
                      </w:r>
                      <w:r w:rsidRPr="003C2557">
                        <w:rPr>
                          <w:rFonts w:ascii="Arial" w:hAnsi="Arial" w:cs="Arial"/>
                          <w:i/>
                          <w:iCs/>
                          <w:sz w:val="32"/>
                          <w:szCs w:val="32"/>
                        </w:rPr>
                        <w:t>questions</w:t>
                      </w:r>
                    </w:p>
                    <w:p w14:paraId="21171239" w14:textId="77777777" w:rsidR="00D744C3" w:rsidRDefault="00D744C3" w:rsidP="00D744C3">
                      <w:pPr>
                        <w:widowControl w:val="0"/>
                        <w:spacing w:line="300" w:lineRule="exact"/>
                        <w:jc w:val="center"/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3C2557"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  <w:t>517-431-2594</w:t>
                      </w:r>
                    </w:p>
                    <w:p w14:paraId="0D22DC91" w14:textId="77777777" w:rsidR="00D744C3" w:rsidRPr="003C2557" w:rsidRDefault="00D744C3" w:rsidP="00D744C3">
                      <w:pPr>
                        <w:widowControl w:val="0"/>
                        <w:spacing w:line="300" w:lineRule="exact"/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</w:p>
                    <w:p w14:paraId="0D746193" w14:textId="77777777" w:rsidR="00D744C3" w:rsidRPr="003C2557" w:rsidRDefault="00D744C3" w:rsidP="00D744C3">
                      <w:pPr>
                        <w:widowControl w:val="0"/>
                        <w:spacing w:line="30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C2557">
                        <w:rPr>
                          <w:sz w:val="28"/>
                          <w:szCs w:val="28"/>
                        </w:rPr>
                        <w:t>Kaylee Welt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Pr="003C2557">
                        <w:rPr>
                          <w:sz w:val="28"/>
                          <w:szCs w:val="28"/>
                        </w:rPr>
                        <w:t>Property Manager</w:t>
                      </w:r>
                    </w:p>
                    <w:p w14:paraId="44CFEF09" w14:textId="77777777" w:rsidR="00D744C3" w:rsidRPr="0047086E" w:rsidRDefault="00000000" w:rsidP="00D744C3">
                      <w:pPr>
                        <w:widowControl w:val="0"/>
                        <w:spacing w:line="300" w:lineRule="exact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hyperlink r:id="rId16" w:history="1">
                        <w:r w:rsidR="00D744C3" w:rsidRPr="0047086E">
                          <w:rPr>
                            <w:rStyle w:val="Hyperlink"/>
                            <w:color w:val="auto"/>
                            <w:sz w:val="24"/>
                            <w:szCs w:val="24"/>
                            <w:u w:val="none"/>
                          </w:rPr>
                          <w:t>Info@HideawayCoveResort.com</w:t>
                        </w:r>
                      </w:hyperlink>
                    </w:p>
                    <w:p w14:paraId="781213AB" w14:textId="77777777" w:rsidR="00D744C3" w:rsidRPr="003C2557" w:rsidRDefault="00D744C3" w:rsidP="00D744C3">
                      <w:pPr>
                        <w:widowControl w:val="0"/>
                        <w:spacing w:line="300" w:lineRule="exact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</w:t>
                      </w:r>
                      <w:r w:rsidRPr="003C2557">
                        <w:rPr>
                          <w:sz w:val="24"/>
                          <w:szCs w:val="24"/>
                        </w:rPr>
                        <w:t>ww.HideawayCoveResort.com</w:t>
                      </w:r>
                    </w:p>
                    <w:p w14:paraId="68897A6F" w14:textId="77777777" w:rsidR="00D744C3" w:rsidRPr="003C2557" w:rsidRDefault="00D744C3" w:rsidP="00D744C3">
                      <w:pPr>
                        <w:widowControl w:val="0"/>
                        <w:spacing w:line="300" w:lineRule="exact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33A1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6224" behindDoc="0" locked="0" layoutInCell="1" allowOverlap="1" wp14:anchorId="64CCED15" wp14:editId="065B1AD0">
                <wp:simplePos x="0" y="0"/>
                <wp:positionH relativeFrom="margin">
                  <wp:posOffset>6381750</wp:posOffset>
                </wp:positionH>
                <wp:positionV relativeFrom="page">
                  <wp:posOffset>285749</wp:posOffset>
                </wp:positionV>
                <wp:extent cx="1028700" cy="923925"/>
                <wp:effectExtent l="0" t="0" r="0" b="952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F2BE24" w14:textId="77777777" w:rsidR="00033A10" w:rsidRDefault="00033A10" w:rsidP="00033A10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4"/>
                                <w:szCs w:val="34"/>
                              </w:rPr>
                              <w:t>For</w:t>
                            </w:r>
                          </w:p>
                          <w:p w14:paraId="3C4C9AF5" w14:textId="77777777" w:rsidR="00007736" w:rsidRPr="00033A10" w:rsidRDefault="00007736" w:rsidP="00007736">
                            <w:pPr>
                              <w:widowControl w:val="0"/>
                              <w:spacing w:line="54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52"/>
                                <w:szCs w:val="52"/>
                              </w:rPr>
                            </w:pPr>
                            <w:r w:rsidRPr="00033A10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52"/>
                                <w:szCs w:val="52"/>
                              </w:rPr>
                              <w:t>SALE</w:t>
                            </w:r>
                          </w:p>
                          <w:p w14:paraId="03F3E2D2" w14:textId="4C4077E9" w:rsidR="00033A10" w:rsidRPr="00033A10" w:rsidRDefault="00033A10" w:rsidP="00033A10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033A10"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40"/>
                                <w:szCs w:val="40"/>
                              </w:rPr>
                              <w:t>By Owner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CED15" id="Text Box 6" o:spid="_x0000_s1031" type="#_x0000_t202" style="position:absolute;margin-left:502.5pt;margin-top:22.5pt;width:81pt;height:72.75pt;z-index:2516362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" filled="f" fillcolor="#fffffe" stroked="f" strokecolor="#212120" insetpen="t">
                <v:textbox inset="2.88pt,2.88pt,2.88pt,2.88pt">
                  <w:txbxContent>
                    <w:p w14:paraId="23F2BE24" w14:textId="77777777" w:rsidR="00033A10" w:rsidRDefault="00033A10" w:rsidP="00033A10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80"/>
                          <w:sz w:val="34"/>
                          <w:szCs w:val="34"/>
                        </w:rPr>
                        <w:t>For</w:t>
                      </w:r>
                    </w:p>
                    <w:p w14:paraId="3C4C9AF5" w14:textId="77777777" w:rsidR="00007736" w:rsidRPr="00033A10" w:rsidRDefault="00007736" w:rsidP="00007736">
                      <w:pPr>
                        <w:widowControl w:val="0"/>
                        <w:spacing w:line="54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52"/>
                          <w:szCs w:val="52"/>
                        </w:rPr>
                      </w:pPr>
                      <w:r w:rsidRPr="00033A10"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52"/>
                          <w:szCs w:val="52"/>
                        </w:rPr>
                        <w:t>SALE</w:t>
                      </w:r>
                    </w:p>
                    <w:p w14:paraId="03F3E2D2" w14:textId="4C4077E9" w:rsidR="00033A10" w:rsidRPr="00033A10" w:rsidRDefault="00033A10" w:rsidP="00033A10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40"/>
                          <w:szCs w:val="40"/>
                        </w:rPr>
                      </w:pPr>
                      <w:r w:rsidRPr="00033A10">
                        <w:rPr>
                          <w:rFonts w:ascii="Arial" w:hAnsi="Arial" w:cs="Arial"/>
                          <w:color w:val="FFFFFE"/>
                          <w:w w:val="80"/>
                          <w:sz w:val="40"/>
                          <w:szCs w:val="40"/>
                        </w:rPr>
                        <w:t>By Owner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33A1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69E15C23" wp14:editId="189358D1">
                <wp:simplePos x="0" y="0"/>
                <wp:positionH relativeFrom="margin">
                  <wp:posOffset>6377940</wp:posOffset>
                </wp:positionH>
                <wp:positionV relativeFrom="page">
                  <wp:posOffset>238125</wp:posOffset>
                </wp:positionV>
                <wp:extent cx="1052195" cy="990600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2195" cy="990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97D5E" id="Rectangle 4" o:spid="_x0000_s1026" style="position:absolute;margin-left:502.2pt;margin-top:18.75pt;width:82.85pt;height:78pt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  <w10:wrap anchorx="margin" anchory="page"/>
              </v:rect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132E14D7" wp14:editId="7A9B7DF9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2DFFB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4517BFC2" wp14:editId="77660BDD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FD6FC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01796F06" wp14:editId="401C558D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939B8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46C2F370" wp14:editId="115F0591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6F3C2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5BDFA396" wp14:editId="1B734778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5E7F2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2C45418D" wp14:editId="24C979F7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447EE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2FFAA32D" wp14:editId="456B9812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43DE5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02AF5DFF" wp14:editId="34848FEC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D10C6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02F85">
        <w:t xml:space="preserve">  </w:t>
      </w:r>
    </w:p>
    <w:sectPr w:rsidR="004E644B" w:rsidSect="00C54190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4205A3" w14:textId="77777777" w:rsidR="00C54190" w:rsidRDefault="00C54190" w:rsidP="007721A7">
      <w:r>
        <w:separator/>
      </w:r>
    </w:p>
  </w:endnote>
  <w:endnote w:type="continuationSeparator" w:id="0">
    <w:p w14:paraId="7E28F18E" w14:textId="77777777" w:rsidR="00C54190" w:rsidRDefault="00C54190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823DB1" w14:textId="77777777" w:rsidR="00C54190" w:rsidRDefault="00C54190" w:rsidP="007721A7">
      <w:r>
        <w:separator/>
      </w:r>
    </w:p>
  </w:footnote>
  <w:footnote w:type="continuationSeparator" w:id="0">
    <w:p w14:paraId="6EB50C3F" w14:textId="77777777" w:rsidR="00C54190" w:rsidRDefault="00C54190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A10"/>
    <w:rsid w:val="00002181"/>
    <w:rsid w:val="00007736"/>
    <w:rsid w:val="00033A10"/>
    <w:rsid w:val="000627CC"/>
    <w:rsid w:val="000632DC"/>
    <w:rsid w:val="0012726F"/>
    <w:rsid w:val="00135016"/>
    <w:rsid w:val="001864E6"/>
    <w:rsid w:val="001972DB"/>
    <w:rsid w:val="002652C2"/>
    <w:rsid w:val="002D6E1B"/>
    <w:rsid w:val="003C2557"/>
    <w:rsid w:val="004B5362"/>
    <w:rsid w:val="004E644B"/>
    <w:rsid w:val="0050109E"/>
    <w:rsid w:val="00502F85"/>
    <w:rsid w:val="006322B3"/>
    <w:rsid w:val="0064717B"/>
    <w:rsid w:val="006A32BD"/>
    <w:rsid w:val="006F42B2"/>
    <w:rsid w:val="00707D52"/>
    <w:rsid w:val="007721A7"/>
    <w:rsid w:val="007A2773"/>
    <w:rsid w:val="007B46E6"/>
    <w:rsid w:val="007C62E7"/>
    <w:rsid w:val="00942A89"/>
    <w:rsid w:val="009516E1"/>
    <w:rsid w:val="009565DD"/>
    <w:rsid w:val="00992A8F"/>
    <w:rsid w:val="009B6F8E"/>
    <w:rsid w:val="00A273EC"/>
    <w:rsid w:val="00AC5CD1"/>
    <w:rsid w:val="00AF419D"/>
    <w:rsid w:val="00B17133"/>
    <w:rsid w:val="00C54190"/>
    <w:rsid w:val="00D744C3"/>
    <w:rsid w:val="00D74608"/>
    <w:rsid w:val="00D756FD"/>
    <w:rsid w:val="00E23D7C"/>
    <w:rsid w:val="00EB3E13"/>
    <w:rsid w:val="00ED0330"/>
    <w:rsid w:val="00F8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ACE3B"/>
  <w15:chartTrackingRefBased/>
  <w15:docId w15:val="{8FF2A4A5-1497-47DB-8093-2ED204D8F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4E6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D744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Info@HideawayCoveResort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Info@HideawayCoveResort.com" TargetMode="Externa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ylee.welt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19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Kaylee Welt</dc:creator>
  <cp:keywords/>
  <dc:description/>
  <cp:lastModifiedBy>Kaylee Welt</cp:lastModifiedBy>
  <cp:revision>13</cp:revision>
  <dcterms:created xsi:type="dcterms:W3CDTF">2023-09-26T17:51:00Z</dcterms:created>
  <dcterms:modified xsi:type="dcterms:W3CDTF">2024-02-13T20:02:00Z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